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B8E" w:rsidRDefault="001A5263">
      <w:pPr>
        <w:spacing w:after="0"/>
        <w:ind w:left="-1440" w:right="10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6B8E" w:rsidRDefault="001A5263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6B8E" w:rsidRDefault="001A5263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B8E" w:rsidRDefault="00D36B8E">
      <w:pPr>
        <w:sectPr w:rsidR="00D36B8E">
          <w:pgSz w:w="11880" w:h="16820"/>
          <w:pgMar w:top="1440" w:right="1440" w:bottom="1440" w:left="1440" w:header="720" w:footer="720" w:gutter="0"/>
          <w:cols w:space="720"/>
        </w:sectPr>
      </w:pPr>
    </w:p>
    <w:p w:rsidR="00D36B8E" w:rsidRDefault="001A5263">
      <w:pPr>
        <w:spacing w:after="0"/>
        <w:ind w:left="-1440" w:right="223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30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B8E" w:rsidRDefault="00D36B8E">
      <w:pPr>
        <w:sectPr w:rsidR="00D36B8E">
          <w:pgSz w:w="23800" w:h="16820" w:orient="landscape"/>
          <w:pgMar w:top="1440" w:right="1440" w:bottom="1440" w:left="1440" w:header="720" w:footer="720" w:gutter="0"/>
          <w:cols w:space="720"/>
        </w:sectPr>
      </w:pPr>
    </w:p>
    <w:p w:rsidR="00D36B8E" w:rsidRDefault="001A5263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6B8E" w:rsidRDefault="001A5263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6B8E">
      <w:pgSz w:w="1188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B8E"/>
    <w:rsid w:val="001A5263"/>
    <w:rsid w:val="00D3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BA8BF8-7CD0-4B4C-B233-7FABDEA3B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ADFD2931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F. Davies</dc:creator>
  <cp:keywords/>
  <cp:lastModifiedBy>Mrs F. Davies</cp:lastModifiedBy>
  <cp:revision>2</cp:revision>
  <dcterms:created xsi:type="dcterms:W3CDTF">2015-04-15T11:14:00Z</dcterms:created>
  <dcterms:modified xsi:type="dcterms:W3CDTF">2015-04-15T11:14:00Z</dcterms:modified>
</cp:coreProperties>
</file>